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09659" w14:textId="77777777" w:rsidR="00B26B9B" w:rsidRPr="00D06CD1" w:rsidRDefault="002E30FC" w:rsidP="003B10A3">
      <w:pPr>
        <w:pStyle w:val="berschrift1"/>
      </w:pPr>
      <w:r w:rsidRPr="002E30FC">
        <w:t>iDiv Seed Fund</w:t>
      </w:r>
    </w:p>
    <w:p w14:paraId="2174BECF" w14:textId="77777777" w:rsidR="00A4677D" w:rsidRPr="00D06CD1" w:rsidRDefault="00A4677D" w:rsidP="002E30FC">
      <w:pPr>
        <w:pStyle w:val="Textzentriert"/>
        <w:jc w:val="left"/>
        <w:rPr>
          <w:lang w:val="en-GB"/>
        </w:rPr>
      </w:pPr>
    </w:p>
    <w:p w14:paraId="16C8C306" w14:textId="77777777" w:rsidR="008202DE" w:rsidRDefault="008202DE" w:rsidP="003B10A3">
      <w:pPr>
        <w:rPr>
          <w:lang w:val="en-GB"/>
        </w:rPr>
      </w:pPr>
    </w:p>
    <w:p w14:paraId="2EEE7D05" w14:textId="77777777" w:rsidR="008202DE" w:rsidRDefault="008202DE" w:rsidP="003B10A3">
      <w:pPr>
        <w:rPr>
          <w:lang w:val="en-GB"/>
        </w:rPr>
      </w:pPr>
    </w:p>
    <w:p w14:paraId="0E3EF95E" w14:textId="77777777" w:rsidR="008202DE" w:rsidRDefault="008202DE" w:rsidP="003B10A3">
      <w:pPr>
        <w:rPr>
          <w:lang w:val="en-GB"/>
        </w:rPr>
      </w:pPr>
    </w:p>
    <w:p w14:paraId="20F148BE" w14:textId="77777777" w:rsidR="0081664D" w:rsidRDefault="0081664D" w:rsidP="0081664D">
      <w:pPr>
        <w:spacing w:after="240"/>
        <w:jc w:val="center"/>
        <w:rPr>
          <w:b/>
          <w:sz w:val="28"/>
          <w:lang w:val="en-GB"/>
        </w:rPr>
      </w:pPr>
      <w:r w:rsidRPr="00A16310">
        <w:rPr>
          <w:b/>
          <w:sz w:val="28"/>
          <w:lang w:val="en-GB"/>
        </w:rPr>
        <w:t>&lt;</w:t>
      </w:r>
      <w:r w:rsidRPr="007A6DB9">
        <w:rPr>
          <w:b/>
          <w:sz w:val="28"/>
          <w:lang w:val="en-GB"/>
        </w:rPr>
        <w:t>Project title&gt;</w:t>
      </w:r>
    </w:p>
    <w:p w14:paraId="63806056" w14:textId="77777777" w:rsidR="0081664D" w:rsidRDefault="0081664D" w:rsidP="0081664D">
      <w:pPr>
        <w:jc w:val="center"/>
        <w:rPr>
          <w:b/>
          <w:lang w:val="en-GB"/>
        </w:rPr>
      </w:pPr>
    </w:p>
    <w:p w14:paraId="4EFCAFBD" w14:textId="77777777" w:rsidR="0081664D" w:rsidRPr="007A6DB9" w:rsidRDefault="0081664D" w:rsidP="0081664D">
      <w:pPr>
        <w:jc w:val="center"/>
        <w:rPr>
          <w:b/>
          <w:lang w:val="en-GB"/>
        </w:rPr>
      </w:pPr>
      <w:r w:rsidRPr="007A6DB9">
        <w:rPr>
          <w:b/>
          <w:lang w:val="en-GB"/>
        </w:rPr>
        <w:t>&lt;Applicants’ and co-applicants’ names&gt;</w:t>
      </w:r>
    </w:p>
    <w:p w14:paraId="4EEEC019" w14:textId="77777777" w:rsidR="0081664D" w:rsidRPr="007A6DB9" w:rsidRDefault="0081664D" w:rsidP="0081664D">
      <w:pPr>
        <w:spacing w:after="840"/>
        <w:jc w:val="center"/>
        <w:rPr>
          <w:b/>
          <w:lang w:val="en-GB"/>
        </w:rPr>
      </w:pPr>
      <w:r w:rsidRPr="007A6DB9">
        <w:rPr>
          <w:b/>
          <w:lang w:val="en-GB"/>
        </w:rPr>
        <w:t>&lt;Applicants’ and co-applicants’ affiliations&gt;</w:t>
      </w:r>
    </w:p>
    <w:p w14:paraId="384C6223" w14:textId="77777777" w:rsidR="0081664D" w:rsidRDefault="0081664D" w:rsidP="0081664D">
      <w:pPr>
        <w:spacing w:after="120"/>
        <w:jc w:val="center"/>
        <w:rPr>
          <w:b/>
          <w:lang w:val="en-GB"/>
        </w:rPr>
      </w:pPr>
      <w:r>
        <w:rPr>
          <w:b/>
          <w:lang w:val="en-GB"/>
        </w:rPr>
        <w:t>&lt;Keywords (max. 5)&gt;</w:t>
      </w:r>
    </w:p>
    <w:p w14:paraId="655DB77F" w14:textId="77777777" w:rsidR="003B10A3" w:rsidRPr="003B10A3" w:rsidRDefault="0081664D" w:rsidP="0081664D">
      <w:pPr>
        <w:jc w:val="center"/>
        <w:rPr>
          <w:rStyle w:val="Hervorhebung"/>
        </w:rPr>
      </w:pPr>
      <w:r w:rsidRPr="007A6DB9">
        <w:rPr>
          <w:b/>
          <w:lang w:val="en-GB"/>
        </w:rPr>
        <w:t>&lt;Date of submission&gt;</w:t>
      </w:r>
    </w:p>
    <w:p w14:paraId="57557AB9" w14:textId="77777777" w:rsidR="003B10A3" w:rsidRPr="00F97DDC" w:rsidRDefault="003B10A3" w:rsidP="003B10A3"/>
    <w:p w14:paraId="0551E127" w14:textId="77777777" w:rsidR="003B10A3" w:rsidRDefault="003B10A3" w:rsidP="003B10A3"/>
    <w:p w14:paraId="313755C2" w14:textId="77777777" w:rsidR="003B10A3" w:rsidRDefault="003B10A3" w:rsidP="003B10A3"/>
    <w:p w14:paraId="32E1BCFB" w14:textId="77777777" w:rsidR="003B10A3" w:rsidRDefault="003B10A3" w:rsidP="003B10A3"/>
    <w:p w14:paraId="191BCA4B" w14:textId="77777777" w:rsidR="003B10A3" w:rsidRDefault="003B10A3" w:rsidP="003B10A3"/>
    <w:p w14:paraId="5A2C624E" w14:textId="77777777" w:rsidR="003B10A3" w:rsidRDefault="003B10A3" w:rsidP="003B10A3"/>
    <w:p w14:paraId="73C439FA" w14:textId="77777777" w:rsidR="003B10A3" w:rsidRDefault="003B10A3" w:rsidP="003B10A3"/>
    <w:p w14:paraId="49F11E63" w14:textId="77777777" w:rsidR="003B10A3" w:rsidRDefault="003B10A3" w:rsidP="003B10A3"/>
    <w:p w14:paraId="42278B77" w14:textId="77777777" w:rsidR="003B10A3" w:rsidRDefault="003B10A3" w:rsidP="003B10A3"/>
    <w:p w14:paraId="021E235C" w14:textId="77777777" w:rsidR="003B10A3" w:rsidRDefault="003B10A3" w:rsidP="003B10A3"/>
    <w:p w14:paraId="593F2CB4" w14:textId="77777777" w:rsidR="0081664D" w:rsidRDefault="0081664D" w:rsidP="003B10A3"/>
    <w:p w14:paraId="67A2DCA4" w14:textId="77777777" w:rsidR="0081664D" w:rsidRDefault="0081664D" w:rsidP="003B10A3"/>
    <w:p w14:paraId="6DF77BF5" w14:textId="77777777" w:rsidR="0081664D" w:rsidRDefault="0081664D" w:rsidP="003B10A3"/>
    <w:p w14:paraId="4A5B53EC" w14:textId="77777777" w:rsidR="0081664D" w:rsidRDefault="0081664D" w:rsidP="003B10A3"/>
    <w:p w14:paraId="2CAF708F" w14:textId="77777777" w:rsidR="0081664D" w:rsidRDefault="0081664D" w:rsidP="003B10A3"/>
    <w:p w14:paraId="617DE009" w14:textId="77777777" w:rsidR="003B10A3" w:rsidRDefault="003B10A3" w:rsidP="003B10A3"/>
    <w:p w14:paraId="35089B0D" w14:textId="77777777" w:rsidR="003B10A3" w:rsidRDefault="003B10A3" w:rsidP="003B10A3"/>
    <w:p w14:paraId="26311D23" w14:textId="77777777" w:rsidR="003B10A3" w:rsidRPr="003B10A3" w:rsidRDefault="003B10A3" w:rsidP="003B10A3">
      <w:pPr>
        <w:rPr>
          <w:rStyle w:val="Fett"/>
        </w:rPr>
      </w:pPr>
      <w:r w:rsidRPr="003B10A3">
        <w:rPr>
          <w:rStyle w:val="Fett"/>
        </w:rPr>
        <w:t>***General comments on the template for proposals***</w:t>
      </w:r>
    </w:p>
    <w:p w14:paraId="45379245" w14:textId="77777777" w:rsidR="003B10A3" w:rsidRPr="003B10A3" w:rsidRDefault="0081664D" w:rsidP="003B10A3">
      <w:r w:rsidRPr="0081664D">
        <w:rPr>
          <w:rStyle w:val="Hervorhebung"/>
        </w:rPr>
        <w:t>Proposals should be limited to 6 pages in total. Please use Verdana 10 pt font and 1.</w:t>
      </w:r>
      <w:r w:rsidR="002E30FC">
        <w:rPr>
          <w:rStyle w:val="Hervorhebung"/>
        </w:rPr>
        <w:t>3 </w:t>
      </w:r>
      <w:r w:rsidRPr="0081664D">
        <w:rPr>
          <w:rStyle w:val="Hervorhebung"/>
        </w:rPr>
        <w:t>line spacing for the text; for tables, other font sizes and line spacing are acceptable. Proposals not fulfilling these formal criteria will not be considered.</w:t>
      </w:r>
      <w:r w:rsidR="003B10A3" w:rsidRPr="003B10A3">
        <w:br w:type="page"/>
      </w:r>
    </w:p>
    <w:p w14:paraId="7FF330A3" w14:textId="77777777" w:rsidR="0081664D" w:rsidRPr="0081664D" w:rsidRDefault="003B10A3" w:rsidP="0081664D">
      <w:pPr>
        <w:pStyle w:val="berschrift2"/>
      </w:pPr>
      <w:r w:rsidRPr="0081664D">
        <w:lastRenderedPageBreak/>
        <w:t>Project description</w:t>
      </w:r>
      <w:r w:rsidR="0081664D" w:rsidRPr="0081664D">
        <w:t xml:space="preserve"> Description of the project</w:t>
      </w:r>
    </w:p>
    <w:p w14:paraId="2F9DD9AC" w14:textId="77777777" w:rsidR="0081664D" w:rsidRPr="0081664D" w:rsidRDefault="0081664D" w:rsidP="0081664D">
      <w:pPr>
        <w:rPr>
          <w:rStyle w:val="Hervorhebung"/>
          <w:lang w:val="en-GB"/>
        </w:rPr>
      </w:pPr>
      <w:r w:rsidRPr="0081664D">
        <w:rPr>
          <w:rStyle w:val="Hervorhebung"/>
          <w:lang w:val="en-GB"/>
        </w:rPr>
        <w:t>&lt;Please provide a concise and comprehensive description of your project, including the expected output.&gt;</w:t>
      </w:r>
    </w:p>
    <w:p w14:paraId="55B46A15" w14:textId="77777777" w:rsidR="0081664D" w:rsidRPr="0081664D" w:rsidRDefault="0081664D" w:rsidP="0081664D">
      <w:pPr>
        <w:pStyle w:val="berschrift2"/>
      </w:pPr>
      <w:r w:rsidRPr="0081664D">
        <w:t>Contribution to the aims of the call</w:t>
      </w:r>
    </w:p>
    <w:p w14:paraId="0556963A" w14:textId="77777777" w:rsidR="0081664D" w:rsidRPr="0081664D" w:rsidRDefault="0081664D" w:rsidP="0081664D">
      <w:pPr>
        <w:rPr>
          <w:rStyle w:val="Hervorhebung"/>
          <w:lang w:val="en-GB"/>
        </w:rPr>
      </w:pPr>
      <w:r w:rsidRPr="0081664D">
        <w:rPr>
          <w:rStyle w:val="Hervorhebung"/>
          <w:lang w:val="en-GB"/>
        </w:rPr>
        <w:t xml:space="preserve">&lt;Please explain how the proposal fulfills the criteria of this call, in particular with regard to a) supporting </w:t>
      </w:r>
      <w:r>
        <w:rPr>
          <w:rStyle w:val="Hervorhebung"/>
          <w:lang w:val="en-GB"/>
        </w:rPr>
        <w:t xml:space="preserve">the </w:t>
      </w:r>
      <w:r w:rsidRPr="0081664D">
        <w:rPr>
          <w:rStyle w:val="Hervorhebung"/>
          <w:lang w:val="en-GB"/>
        </w:rPr>
        <w:t xml:space="preserve">iDiv </w:t>
      </w:r>
      <w:r>
        <w:rPr>
          <w:rStyle w:val="Hervorhebung"/>
          <w:lang w:val="en-GB"/>
        </w:rPr>
        <w:t>S</w:t>
      </w:r>
      <w:r w:rsidRPr="0081664D">
        <w:rPr>
          <w:rStyle w:val="Hervorhebung"/>
          <w:lang w:val="en-GB"/>
        </w:rPr>
        <w:t xml:space="preserve">cience </w:t>
      </w:r>
      <w:r>
        <w:rPr>
          <w:rStyle w:val="Hervorhebung"/>
          <w:lang w:val="en-GB"/>
        </w:rPr>
        <w:t>S</w:t>
      </w:r>
      <w:r w:rsidRPr="0081664D">
        <w:rPr>
          <w:rStyle w:val="Hervorhebung"/>
          <w:lang w:val="en-GB"/>
        </w:rPr>
        <w:t xml:space="preserve">trategy and </w:t>
      </w:r>
      <w:r>
        <w:rPr>
          <w:rStyle w:val="Hervorhebung"/>
          <w:lang w:val="en-GB"/>
        </w:rPr>
        <w:t xml:space="preserve">its </w:t>
      </w:r>
      <w:r w:rsidRPr="0081664D">
        <w:rPr>
          <w:rStyle w:val="Hervorhebung"/>
          <w:lang w:val="en-GB"/>
        </w:rPr>
        <w:t xml:space="preserve">mission, b) its levearge effect (additional </w:t>
      </w:r>
      <w:r w:rsidR="002E30FC">
        <w:rPr>
          <w:rStyle w:val="Hervorhebung"/>
          <w:lang w:val="en-GB"/>
        </w:rPr>
        <w:t>thir</w:t>
      </w:r>
      <w:r w:rsidRPr="0081664D">
        <w:rPr>
          <w:rStyle w:val="Hervorhebung"/>
          <w:lang w:val="en-GB"/>
        </w:rPr>
        <w:t>d</w:t>
      </w:r>
      <w:r w:rsidR="002E30FC">
        <w:rPr>
          <w:rStyle w:val="Hervorhebung"/>
          <w:lang w:val="en-GB"/>
        </w:rPr>
        <w:t>-</w:t>
      </w:r>
      <w:r w:rsidRPr="0081664D">
        <w:rPr>
          <w:rStyle w:val="Hervorhebung"/>
          <w:lang w:val="en-GB"/>
        </w:rPr>
        <w:t>party funding) or impact on visibility, and c) strengthening the integration among iDiv members.&gt;</w:t>
      </w:r>
    </w:p>
    <w:p w14:paraId="65CDE671" w14:textId="77777777" w:rsidR="0081664D" w:rsidRPr="0081664D" w:rsidRDefault="0081664D" w:rsidP="0081664D">
      <w:pPr>
        <w:pStyle w:val="berschrift2"/>
      </w:pPr>
      <w:r w:rsidRPr="0081664D">
        <w:t>Expenses</w:t>
      </w:r>
    </w:p>
    <w:p w14:paraId="270E5FCF" w14:textId="77777777" w:rsidR="0081664D" w:rsidRPr="0081664D" w:rsidRDefault="0081664D" w:rsidP="0081664D">
      <w:pPr>
        <w:rPr>
          <w:rStyle w:val="SchwacheHervorhebung"/>
        </w:rPr>
      </w:pPr>
      <w:r w:rsidRPr="0081664D">
        <w:rPr>
          <w:rStyle w:val="SchwacheHervorhebung"/>
        </w:rPr>
        <w:t>&lt;Please list the estimated expenses for the project and give a brief justification for staff, consumables, travel, and other costs.&gt;</w:t>
      </w:r>
    </w:p>
    <w:p w14:paraId="6D7E4B1C" w14:textId="77777777" w:rsidR="0081664D" w:rsidRPr="0081664D" w:rsidRDefault="0081664D" w:rsidP="0081664D">
      <w:pPr>
        <w:pStyle w:val="berschrift3"/>
      </w:pPr>
      <w:r w:rsidRPr="0081664D">
        <w:t>Table: Requested funding</w:t>
      </w:r>
    </w:p>
    <w:tbl>
      <w:tblPr>
        <w:tblStyle w:val="Tabellenrast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9"/>
        <w:gridCol w:w="2227"/>
        <w:gridCol w:w="2614"/>
        <w:gridCol w:w="1842"/>
      </w:tblGrid>
      <w:tr w:rsidR="0081664D" w:rsidRPr="00B13135" w14:paraId="2DEC16E5" w14:textId="77777777" w:rsidTr="00D17116">
        <w:trPr>
          <w:trHeight w:val="397"/>
        </w:trPr>
        <w:tc>
          <w:tcPr>
            <w:tcW w:w="2389" w:type="dxa"/>
            <w:tcBorders>
              <w:bottom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11452E1" w14:textId="77777777" w:rsidR="0081664D" w:rsidRPr="00757561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rPr>
                <w:b/>
                <w:color w:val="auto"/>
                <w:sz w:val="18"/>
                <w:szCs w:val="18"/>
                <w:lang w:val="en-GB" w:eastAsia="de-DE"/>
              </w:rPr>
            </w:pPr>
          </w:p>
        </w:tc>
        <w:tc>
          <w:tcPr>
            <w:tcW w:w="2227" w:type="dxa"/>
            <w:tcBorders>
              <w:bottom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3BC562F" w14:textId="77777777" w:rsidR="0081664D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jc w:val="center"/>
              <w:rPr>
                <w:color w:val="auto"/>
                <w:sz w:val="18"/>
                <w:szCs w:val="18"/>
                <w:lang w:val="en-GB" w:eastAsia="de-DE"/>
              </w:rPr>
            </w:pPr>
            <w:r>
              <w:rPr>
                <w:color w:val="auto"/>
                <w:sz w:val="18"/>
                <w:szCs w:val="18"/>
                <w:lang w:val="en-GB" w:eastAsia="de-DE"/>
              </w:rPr>
              <w:t>&lt;year&gt;</w:t>
            </w:r>
          </w:p>
        </w:tc>
        <w:tc>
          <w:tcPr>
            <w:tcW w:w="2614" w:type="dxa"/>
            <w:tcBorders>
              <w:bottom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B4317C1" w14:textId="77777777" w:rsidR="0081664D" w:rsidRPr="00757561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jc w:val="center"/>
              <w:rPr>
                <w:color w:val="auto"/>
                <w:sz w:val="18"/>
                <w:szCs w:val="18"/>
                <w:lang w:val="en-GB" w:eastAsia="de-DE"/>
              </w:rPr>
            </w:pPr>
            <w:r>
              <w:rPr>
                <w:color w:val="auto"/>
                <w:sz w:val="18"/>
                <w:szCs w:val="18"/>
                <w:lang w:val="en-GB" w:eastAsia="de-DE"/>
              </w:rPr>
              <w:t>&lt;year&gt;</w:t>
            </w:r>
          </w:p>
        </w:tc>
        <w:tc>
          <w:tcPr>
            <w:tcW w:w="1842" w:type="dxa"/>
            <w:tcBorders>
              <w:bottom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7F2EFF3" w14:textId="77777777" w:rsidR="0081664D" w:rsidRPr="00DA266F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jc w:val="center"/>
              <w:rPr>
                <w:b/>
                <w:color w:val="auto"/>
                <w:sz w:val="18"/>
                <w:szCs w:val="18"/>
                <w:lang w:val="en-GB" w:eastAsia="de-DE"/>
              </w:rPr>
            </w:pPr>
            <w:r w:rsidRPr="00DA266F">
              <w:rPr>
                <w:b/>
                <w:color w:val="auto"/>
                <w:sz w:val="18"/>
                <w:szCs w:val="18"/>
                <w:lang w:val="en-GB" w:eastAsia="de-DE"/>
              </w:rPr>
              <w:t>SUM</w:t>
            </w:r>
          </w:p>
        </w:tc>
      </w:tr>
      <w:tr w:rsidR="0081664D" w:rsidRPr="00757561" w14:paraId="3D189B0F" w14:textId="77777777" w:rsidTr="00D17116">
        <w:trPr>
          <w:trHeight w:val="397"/>
        </w:trPr>
        <w:tc>
          <w:tcPr>
            <w:tcW w:w="238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5370BF5" w14:textId="77777777" w:rsidR="0081664D" w:rsidRPr="00757561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rPr>
                <w:color w:val="auto"/>
                <w:sz w:val="18"/>
                <w:szCs w:val="18"/>
                <w:lang w:val="en-GB" w:eastAsia="de-DE"/>
              </w:rPr>
            </w:pPr>
            <w:r>
              <w:rPr>
                <w:color w:val="auto"/>
                <w:sz w:val="18"/>
                <w:szCs w:val="18"/>
                <w:lang w:val="en-GB" w:eastAsia="de-DE"/>
              </w:rPr>
              <w:t>Staff</w:t>
            </w:r>
          </w:p>
        </w:tc>
        <w:tc>
          <w:tcPr>
            <w:tcW w:w="222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3BD29BC2" w14:textId="77777777" w:rsidR="0081664D" w:rsidRPr="00757561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jc w:val="center"/>
              <w:rPr>
                <w:color w:val="auto"/>
                <w:sz w:val="18"/>
                <w:szCs w:val="18"/>
                <w:lang w:val="en-GB" w:eastAsia="de-DE"/>
              </w:rPr>
            </w:pPr>
          </w:p>
        </w:tc>
        <w:tc>
          <w:tcPr>
            <w:tcW w:w="26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9AE2E95" w14:textId="77777777" w:rsidR="0081664D" w:rsidRPr="00757561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jc w:val="center"/>
              <w:rPr>
                <w:color w:val="auto"/>
                <w:sz w:val="18"/>
                <w:szCs w:val="18"/>
                <w:lang w:val="en-GB" w:eastAsia="de-DE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bottom w:val="single" w:sz="4" w:space="0" w:color="auto"/>
              <w:tr2bl w:val="nil"/>
            </w:tcBorders>
            <w:shd w:val="clear" w:color="auto" w:fill="A6A6A6" w:themeFill="background1" w:themeFillShade="A6"/>
            <w:vAlign w:val="center"/>
          </w:tcPr>
          <w:p w14:paraId="4A3DBA15" w14:textId="77777777" w:rsidR="0081664D" w:rsidRPr="00757561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jc w:val="center"/>
              <w:rPr>
                <w:color w:val="auto"/>
                <w:sz w:val="18"/>
                <w:szCs w:val="18"/>
                <w:lang w:val="en-GB" w:eastAsia="de-DE"/>
              </w:rPr>
            </w:pPr>
          </w:p>
        </w:tc>
      </w:tr>
      <w:tr w:rsidR="0081664D" w:rsidRPr="00757561" w14:paraId="70E97EE2" w14:textId="77777777" w:rsidTr="00D17116">
        <w:trPr>
          <w:trHeight w:val="397"/>
        </w:trPr>
        <w:tc>
          <w:tcPr>
            <w:tcW w:w="238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40169B6" w14:textId="77777777" w:rsidR="0081664D" w:rsidRPr="00757561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rPr>
                <w:color w:val="auto"/>
                <w:sz w:val="18"/>
                <w:szCs w:val="18"/>
                <w:lang w:val="en-GB" w:eastAsia="de-DE"/>
              </w:rPr>
            </w:pPr>
            <w:r>
              <w:rPr>
                <w:color w:val="auto"/>
                <w:sz w:val="18"/>
                <w:szCs w:val="18"/>
                <w:lang w:val="en-GB" w:eastAsia="de-DE"/>
              </w:rPr>
              <w:t>Consumables</w:t>
            </w:r>
          </w:p>
        </w:tc>
        <w:tc>
          <w:tcPr>
            <w:tcW w:w="222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5414E18" w14:textId="77777777" w:rsidR="0081664D" w:rsidRPr="00757561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jc w:val="center"/>
              <w:rPr>
                <w:color w:val="auto"/>
                <w:sz w:val="18"/>
                <w:szCs w:val="18"/>
                <w:lang w:val="en-GB" w:eastAsia="de-DE"/>
              </w:rPr>
            </w:pPr>
          </w:p>
        </w:tc>
        <w:tc>
          <w:tcPr>
            <w:tcW w:w="26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55DECF9" w14:textId="77777777" w:rsidR="0081664D" w:rsidRPr="00757561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jc w:val="center"/>
              <w:rPr>
                <w:color w:val="auto"/>
                <w:sz w:val="18"/>
                <w:szCs w:val="18"/>
                <w:lang w:val="en-GB"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tr2bl w:val="nil"/>
            </w:tcBorders>
            <w:shd w:val="clear" w:color="auto" w:fill="A6A6A6" w:themeFill="background1" w:themeFillShade="A6"/>
            <w:vAlign w:val="center"/>
          </w:tcPr>
          <w:p w14:paraId="5F58E8D8" w14:textId="77777777" w:rsidR="0081664D" w:rsidRPr="00757561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jc w:val="center"/>
              <w:rPr>
                <w:color w:val="auto"/>
                <w:sz w:val="18"/>
                <w:szCs w:val="18"/>
                <w:lang w:val="en-GB" w:eastAsia="de-DE"/>
              </w:rPr>
            </w:pPr>
          </w:p>
        </w:tc>
      </w:tr>
      <w:tr w:rsidR="0081664D" w:rsidRPr="00757561" w14:paraId="48291B1F" w14:textId="77777777" w:rsidTr="00D17116">
        <w:trPr>
          <w:trHeight w:val="397"/>
        </w:trPr>
        <w:tc>
          <w:tcPr>
            <w:tcW w:w="238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48B58AD4" w14:textId="77777777" w:rsidR="0081664D" w:rsidRPr="00757561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rPr>
                <w:color w:val="auto"/>
                <w:sz w:val="18"/>
                <w:szCs w:val="18"/>
                <w:lang w:val="en-GB" w:eastAsia="de-DE"/>
              </w:rPr>
            </w:pPr>
            <w:r>
              <w:rPr>
                <w:color w:val="auto"/>
                <w:sz w:val="18"/>
                <w:szCs w:val="18"/>
                <w:lang w:val="en-GB" w:eastAsia="de-DE"/>
              </w:rPr>
              <w:t>Travel</w:t>
            </w:r>
          </w:p>
        </w:tc>
        <w:tc>
          <w:tcPr>
            <w:tcW w:w="222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79BC20D" w14:textId="77777777" w:rsidR="0081664D" w:rsidRPr="00757561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jc w:val="center"/>
              <w:rPr>
                <w:color w:val="auto"/>
                <w:sz w:val="18"/>
                <w:szCs w:val="18"/>
                <w:lang w:val="en-GB" w:eastAsia="de-DE"/>
              </w:rPr>
            </w:pPr>
          </w:p>
        </w:tc>
        <w:tc>
          <w:tcPr>
            <w:tcW w:w="26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2D70612A" w14:textId="77777777" w:rsidR="0081664D" w:rsidRPr="00757561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jc w:val="center"/>
              <w:rPr>
                <w:color w:val="auto"/>
                <w:sz w:val="18"/>
                <w:szCs w:val="18"/>
                <w:lang w:val="en-GB"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tr2bl w:val="nil"/>
            </w:tcBorders>
            <w:shd w:val="clear" w:color="auto" w:fill="A6A6A6" w:themeFill="background1" w:themeFillShade="A6"/>
            <w:vAlign w:val="center"/>
          </w:tcPr>
          <w:p w14:paraId="4B4C4613" w14:textId="77777777" w:rsidR="0081664D" w:rsidRPr="00757561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jc w:val="center"/>
              <w:rPr>
                <w:color w:val="auto"/>
                <w:sz w:val="18"/>
                <w:szCs w:val="18"/>
                <w:lang w:val="en-GB" w:eastAsia="de-DE"/>
              </w:rPr>
            </w:pPr>
          </w:p>
        </w:tc>
      </w:tr>
      <w:tr w:rsidR="0081664D" w:rsidRPr="00757561" w14:paraId="28A932EC" w14:textId="77777777" w:rsidTr="00D17116">
        <w:trPr>
          <w:trHeight w:val="397"/>
        </w:trPr>
        <w:tc>
          <w:tcPr>
            <w:tcW w:w="238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C025464" w14:textId="77777777" w:rsidR="0081664D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rPr>
                <w:color w:val="auto"/>
                <w:sz w:val="18"/>
                <w:szCs w:val="18"/>
                <w:lang w:val="en-GB" w:eastAsia="de-DE"/>
              </w:rPr>
            </w:pPr>
            <w:r>
              <w:rPr>
                <w:color w:val="auto"/>
                <w:sz w:val="18"/>
                <w:szCs w:val="18"/>
                <w:lang w:val="en-GB" w:eastAsia="de-DE"/>
              </w:rPr>
              <w:t>&lt;other&gt;</w:t>
            </w:r>
          </w:p>
        </w:tc>
        <w:tc>
          <w:tcPr>
            <w:tcW w:w="222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306C8241" w14:textId="77777777" w:rsidR="0081664D" w:rsidRPr="00757561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jc w:val="center"/>
              <w:rPr>
                <w:color w:val="auto"/>
                <w:sz w:val="18"/>
                <w:szCs w:val="18"/>
                <w:lang w:val="en-GB" w:eastAsia="de-DE"/>
              </w:rPr>
            </w:pPr>
          </w:p>
        </w:tc>
        <w:tc>
          <w:tcPr>
            <w:tcW w:w="26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4DCDD01A" w14:textId="77777777" w:rsidR="0081664D" w:rsidRPr="00757561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jc w:val="center"/>
              <w:rPr>
                <w:color w:val="auto"/>
                <w:sz w:val="18"/>
                <w:szCs w:val="18"/>
                <w:lang w:val="en-GB"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nil"/>
              <w:tr2bl w:val="nil"/>
            </w:tcBorders>
            <w:shd w:val="clear" w:color="auto" w:fill="A6A6A6" w:themeFill="background1" w:themeFillShade="A6"/>
            <w:vAlign w:val="center"/>
          </w:tcPr>
          <w:p w14:paraId="6BB56323" w14:textId="77777777" w:rsidR="0081664D" w:rsidRPr="00757561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jc w:val="center"/>
              <w:rPr>
                <w:color w:val="auto"/>
                <w:sz w:val="18"/>
                <w:szCs w:val="18"/>
                <w:lang w:val="en-GB" w:eastAsia="de-DE"/>
              </w:rPr>
            </w:pPr>
          </w:p>
        </w:tc>
      </w:tr>
      <w:tr w:rsidR="0081664D" w:rsidRPr="00757561" w14:paraId="4CFBD6AD" w14:textId="77777777" w:rsidTr="00D17116">
        <w:trPr>
          <w:trHeight w:val="397"/>
        </w:trPr>
        <w:tc>
          <w:tcPr>
            <w:tcW w:w="238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E134F4A" w14:textId="77777777" w:rsidR="0081664D" w:rsidRPr="00757561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rPr>
                <w:b/>
                <w:color w:val="auto"/>
                <w:sz w:val="18"/>
                <w:szCs w:val="18"/>
                <w:lang w:val="en-GB" w:eastAsia="de-DE"/>
              </w:rPr>
            </w:pPr>
            <w:r w:rsidRPr="00757561">
              <w:rPr>
                <w:b/>
                <w:color w:val="auto"/>
                <w:sz w:val="18"/>
                <w:szCs w:val="18"/>
                <w:lang w:val="en-GB" w:eastAsia="de-DE"/>
              </w:rPr>
              <w:t>Total</w:t>
            </w:r>
            <w:r>
              <w:rPr>
                <w:b/>
                <w:color w:val="auto"/>
                <w:sz w:val="18"/>
                <w:szCs w:val="18"/>
                <w:lang w:val="en-GB" w:eastAsia="de-DE"/>
              </w:rPr>
              <w:t xml:space="preserve"> [k€]</w:t>
            </w:r>
          </w:p>
        </w:tc>
        <w:tc>
          <w:tcPr>
            <w:tcW w:w="222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5D5B5A1" w14:textId="77777777" w:rsidR="0081664D" w:rsidRPr="00757561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jc w:val="center"/>
              <w:rPr>
                <w:b/>
                <w:color w:val="auto"/>
                <w:sz w:val="18"/>
                <w:szCs w:val="18"/>
                <w:lang w:val="en-GB" w:eastAsia="de-DE"/>
              </w:rPr>
            </w:pPr>
          </w:p>
        </w:tc>
        <w:tc>
          <w:tcPr>
            <w:tcW w:w="26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2A5C2F9" w14:textId="77777777" w:rsidR="0081664D" w:rsidRPr="00757561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jc w:val="center"/>
              <w:rPr>
                <w:b/>
                <w:color w:val="auto"/>
                <w:sz w:val="18"/>
                <w:szCs w:val="18"/>
                <w:lang w:val="en-GB" w:eastAsia="de-DE"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C358A00" w14:textId="77777777" w:rsidR="0081664D" w:rsidRPr="00757561" w:rsidRDefault="0081664D" w:rsidP="00D171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88" w:lineRule="auto"/>
              <w:jc w:val="center"/>
              <w:rPr>
                <w:b/>
                <w:color w:val="auto"/>
                <w:sz w:val="18"/>
                <w:szCs w:val="18"/>
                <w:lang w:val="en-GB" w:eastAsia="de-DE"/>
              </w:rPr>
            </w:pPr>
          </w:p>
        </w:tc>
      </w:tr>
    </w:tbl>
    <w:p w14:paraId="746778EC" w14:textId="77777777" w:rsidR="0081664D" w:rsidRPr="0081664D" w:rsidRDefault="0081664D" w:rsidP="002E30FC">
      <w:pPr>
        <w:pStyle w:val="Textklein"/>
        <w:jc w:val="left"/>
        <w:rPr>
          <w:rStyle w:val="Fett"/>
          <w:i/>
          <w:iCs/>
        </w:rPr>
      </w:pPr>
      <w:r w:rsidRPr="0081664D">
        <w:rPr>
          <w:rStyle w:val="Fett"/>
          <w:i/>
          <w:iCs/>
        </w:rPr>
        <w:t>Note that catering and basic equipment (e.g.</w:t>
      </w:r>
      <w:r>
        <w:rPr>
          <w:rStyle w:val="Fett"/>
          <w:i/>
          <w:iCs/>
        </w:rPr>
        <w:t>,</w:t>
      </w:r>
      <w:r w:rsidRPr="0081664D">
        <w:rPr>
          <w:rStyle w:val="Fett"/>
          <w:i/>
          <w:iCs/>
        </w:rPr>
        <w:t xml:space="preserve"> office supplies, IT supplies) can NOT be funded.</w:t>
      </w:r>
    </w:p>
    <w:p w14:paraId="4096D9EA" w14:textId="77777777" w:rsidR="0081664D" w:rsidRPr="0081664D" w:rsidRDefault="0081664D" w:rsidP="0081664D">
      <w:pPr>
        <w:pStyle w:val="berschrift2"/>
      </w:pPr>
      <w:r w:rsidRPr="0081664D">
        <w:t>Participants</w:t>
      </w:r>
    </w:p>
    <w:p w14:paraId="7632BA4D" w14:textId="77777777" w:rsidR="0081664D" w:rsidRPr="0081664D" w:rsidRDefault="0081664D" w:rsidP="0081664D">
      <w:pPr>
        <w:rPr>
          <w:rStyle w:val="Hervorhebung"/>
        </w:rPr>
      </w:pPr>
      <w:r w:rsidRPr="0081664D">
        <w:rPr>
          <w:rStyle w:val="Hervorhebung"/>
        </w:rPr>
        <w:t>&lt;Please list researchers who will assume significant project responsibility and list their project contributions.&gt;</w:t>
      </w:r>
    </w:p>
    <w:p w14:paraId="13220314" w14:textId="77777777" w:rsidR="0081664D" w:rsidRPr="0081664D" w:rsidRDefault="0081664D" w:rsidP="0081664D">
      <w:pPr>
        <w:pStyle w:val="Listenabsatz"/>
        <w:numPr>
          <w:ilvl w:val="0"/>
          <w:numId w:val="14"/>
        </w:numPr>
        <w:ind w:left="851" w:hanging="284"/>
      </w:pPr>
      <w:bookmarkStart w:id="0" w:name="_Hlk33011892"/>
      <w:r w:rsidRPr="0081664D">
        <w:t>Main PI:</w:t>
      </w:r>
    </w:p>
    <w:p w14:paraId="1ADCC759" w14:textId="77777777" w:rsidR="0081664D" w:rsidRPr="0081664D" w:rsidRDefault="0081664D" w:rsidP="0081664D">
      <w:pPr>
        <w:pStyle w:val="Listenabsatz"/>
        <w:numPr>
          <w:ilvl w:val="0"/>
          <w:numId w:val="14"/>
        </w:numPr>
        <w:ind w:left="851" w:hanging="284"/>
      </w:pPr>
      <w:r w:rsidRPr="0081664D">
        <w:t>Co-PI(s):</w:t>
      </w:r>
    </w:p>
    <w:p w14:paraId="22D853D6" w14:textId="77777777" w:rsidR="0081664D" w:rsidRPr="00314F2F" w:rsidRDefault="0081664D" w:rsidP="0081664D">
      <w:pPr>
        <w:pStyle w:val="Listenabsatz"/>
        <w:numPr>
          <w:ilvl w:val="0"/>
          <w:numId w:val="14"/>
        </w:numPr>
        <w:ind w:left="851" w:hanging="284"/>
        <w:rPr>
          <w:rFonts w:cs="Calibri"/>
          <w:lang w:val="en-GB"/>
        </w:rPr>
      </w:pPr>
      <w:r w:rsidRPr="0081664D">
        <w:t>Collaborators</w:t>
      </w:r>
      <w:bookmarkEnd w:id="0"/>
      <w:r>
        <w:rPr>
          <w:rFonts w:cs="Calibri"/>
        </w:rPr>
        <w:t>:</w:t>
      </w:r>
    </w:p>
    <w:p w14:paraId="6014FC8D" w14:textId="77777777" w:rsidR="0081664D" w:rsidRPr="0081664D" w:rsidRDefault="0081664D" w:rsidP="0081664D">
      <w:pPr>
        <w:pStyle w:val="berschrift2"/>
        <w:autoSpaceDE w:val="0"/>
        <w:autoSpaceDN w:val="0"/>
        <w:adjustRightInd w:val="0"/>
        <w:spacing w:before="0" w:after="0" w:line="288" w:lineRule="auto"/>
        <w:rPr>
          <w:lang w:val="en-GB"/>
        </w:rPr>
      </w:pPr>
      <w:bookmarkStart w:id="1" w:name="_Hlk33012268"/>
      <w:r w:rsidRPr="0081664D">
        <w:rPr>
          <w:lang w:val="en-GB"/>
        </w:rPr>
        <w:t>Other activities</w:t>
      </w:r>
    </w:p>
    <w:p w14:paraId="202995D3" w14:textId="77777777" w:rsidR="0081664D" w:rsidRPr="0081664D" w:rsidRDefault="0081664D" w:rsidP="0081664D">
      <w:pPr>
        <w:rPr>
          <w:rStyle w:val="Hervorhebung"/>
        </w:rPr>
      </w:pPr>
      <w:r w:rsidRPr="0081664D">
        <w:rPr>
          <w:rStyle w:val="Hervorhebung"/>
        </w:rPr>
        <w:t>&lt;Please list all activities (e.g., projects, workshops, etc.) by the applicants that are related to this proposal.&gt;</w:t>
      </w:r>
    </w:p>
    <w:bookmarkEnd w:id="1"/>
    <w:p w14:paraId="76658901" w14:textId="77777777" w:rsidR="0081664D" w:rsidRPr="0081664D" w:rsidRDefault="0081664D" w:rsidP="0081664D">
      <w:pPr>
        <w:pStyle w:val="berschrift2"/>
      </w:pPr>
      <w:r w:rsidRPr="0081664D">
        <w:t>Bibliography (max. 15 references)</w:t>
      </w:r>
    </w:p>
    <w:p w14:paraId="3045E4E6" w14:textId="77777777" w:rsidR="003B10A3" w:rsidRPr="0081664D" w:rsidRDefault="0081664D" w:rsidP="0081664D">
      <w:pPr>
        <w:rPr>
          <w:rStyle w:val="Hervorhebung"/>
        </w:rPr>
      </w:pPr>
      <w:r w:rsidRPr="0081664D">
        <w:rPr>
          <w:rStyle w:val="Hervorhebung"/>
        </w:rPr>
        <w:t>&lt;if applicable&gt;</w:t>
      </w:r>
    </w:p>
    <w:sectPr w:rsidR="003B10A3" w:rsidRPr="0081664D" w:rsidSect="002816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2268" w:right="1418" w:bottom="1418" w:left="1418" w:header="851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BB947" w14:textId="77777777" w:rsidR="00766396" w:rsidRDefault="00766396" w:rsidP="003B10A3">
      <w:r>
        <w:separator/>
      </w:r>
    </w:p>
  </w:endnote>
  <w:endnote w:type="continuationSeparator" w:id="0">
    <w:p w14:paraId="6FA37D25" w14:textId="77777777" w:rsidR="00766396" w:rsidRDefault="00766396" w:rsidP="003B1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7C399" w14:textId="77777777" w:rsidR="009708AC" w:rsidRDefault="009708A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92EFB" w14:textId="77777777" w:rsidR="009975C1" w:rsidRDefault="00A8082A" w:rsidP="00C87199">
    <w:pPr>
      <w:pStyle w:val="Textklein"/>
    </w:pPr>
    <w:r>
      <w:t>Page</w:t>
    </w:r>
    <w:r w:rsidR="00C87199" w:rsidRPr="000B70DF">
      <w:t xml:space="preserve"> </w:t>
    </w:r>
    <w:r w:rsidR="00C87199" w:rsidRPr="000B70DF">
      <w:fldChar w:fldCharType="begin"/>
    </w:r>
    <w:r w:rsidR="00C87199" w:rsidRPr="000B70DF">
      <w:instrText xml:space="preserve"> PAGE </w:instrText>
    </w:r>
    <w:r w:rsidR="00C87199" w:rsidRPr="000B70DF">
      <w:fldChar w:fldCharType="separate"/>
    </w:r>
    <w:r w:rsidR="00C87199">
      <w:t>2</w:t>
    </w:r>
    <w:r w:rsidR="00C87199" w:rsidRPr="000B70DF">
      <w:fldChar w:fldCharType="end"/>
    </w:r>
    <w:r w:rsidR="00C87199" w:rsidRPr="000B70DF">
      <w:t xml:space="preserve"> </w:t>
    </w:r>
    <w:r>
      <w:t>of</w:t>
    </w:r>
    <w:r w:rsidR="00C87199" w:rsidRPr="000B70DF">
      <w:t xml:space="preserve"> </w:t>
    </w:r>
    <w:fldSimple w:instr=" NUMPAGES ">
      <w:r w:rsidR="00C87199"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B98E3" w14:textId="77777777" w:rsidR="009975C1" w:rsidRPr="00C87199" w:rsidRDefault="003D05B4" w:rsidP="008202DE">
    <w:pPr>
      <w:pStyle w:val="Textklein"/>
    </w:pPr>
    <w:r>
      <w:t>Page</w:t>
    </w:r>
    <w:r w:rsidR="009975C1" w:rsidRPr="00C94F83">
      <w:t xml:space="preserve"> </w:t>
    </w:r>
    <w:r w:rsidR="009975C1" w:rsidRPr="00C94F83">
      <w:fldChar w:fldCharType="begin"/>
    </w:r>
    <w:r w:rsidR="009975C1" w:rsidRPr="00C94F83">
      <w:instrText xml:space="preserve"> PAGE </w:instrText>
    </w:r>
    <w:r w:rsidR="009975C1" w:rsidRPr="00C94F83">
      <w:fldChar w:fldCharType="separate"/>
    </w:r>
    <w:r w:rsidR="009975C1">
      <w:t>1</w:t>
    </w:r>
    <w:r w:rsidR="009975C1" w:rsidRPr="00C94F83">
      <w:fldChar w:fldCharType="end"/>
    </w:r>
    <w:r w:rsidR="009975C1" w:rsidRPr="00C94F83">
      <w:t xml:space="preserve"> </w:t>
    </w:r>
    <w:r>
      <w:t>of</w:t>
    </w:r>
    <w:r w:rsidR="009975C1" w:rsidRPr="00C94F83">
      <w:t xml:space="preserve"> </w:t>
    </w:r>
    <w:fldSimple w:instr=" NUMPAGES ">
      <w:r w:rsidR="009975C1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04C7E" w14:textId="77777777" w:rsidR="00766396" w:rsidRDefault="00766396" w:rsidP="003B10A3">
      <w:r>
        <w:separator/>
      </w:r>
    </w:p>
  </w:footnote>
  <w:footnote w:type="continuationSeparator" w:id="0">
    <w:p w14:paraId="588249BF" w14:textId="77777777" w:rsidR="00766396" w:rsidRDefault="00766396" w:rsidP="003B1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99AC3" w14:textId="77777777" w:rsidR="009708AC" w:rsidRDefault="009708A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94A79" w14:textId="77777777" w:rsidR="009975C1" w:rsidRDefault="009975C1" w:rsidP="003B10A3">
    <w:pPr>
      <w:pStyle w:val="Kopfzeile"/>
    </w:pPr>
    <w:r>
      <mc:AlternateContent>
        <mc:Choice Requires="wps">
          <w:drawing>
            <wp:anchor distT="0" distB="0" distL="114300" distR="114300" simplePos="0" relativeHeight="251707392" behindDoc="0" locked="1" layoutInCell="1" allowOverlap="0" wp14:anchorId="54C18FF0" wp14:editId="20BBD85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8000"/>
              <wp:effectExtent l="0" t="0" r="0" b="6350"/>
              <wp:wrapNone/>
              <wp:docPr id="894407094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8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0000">
                            <a:srgbClr val="69B754"/>
                          </a:gs>
                          <a:gs pos="0">
                            <a:srgbClr val="FDD21F"/>
                          </a:gs>
                          <a:gs pos="100000">
                            <a:srgbClr val="4B83B8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F8A888" id="Rechteck 3" o:spid="_x0000_s1026" style="position:absolute;margin-left:0;margin-top:0;width:595.3pt;height:8.5pt;z-index:251707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" o:allowoverlap="f" fillcolor="#fdd21f" stroked="f">
              <v:fill color2="#4b83b8" rotate="t" angle="90" colors="0 #fdd21f;.5 #69b754;1 #4b83b8" focus="100%" type="gradient"/>
              <w10:wrap anchorx="page" anchory="page"/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48918" w14:textId="77777777" w:rsidR="009975C1" w:rsidRPr="00DB26E7" w:rsidRDefault="00A4677D" w:rsidP="009708AC">
    <w:pPr>
      <w:pStyle w:val="berschrift1"/>
    </w:pPr>
    <w:r w:rsidRPr="00A4677D">
      <w:drawing>
        <wp:inline distT="0" distB="0" distL="0" distR="0" wp14:anchorId="61670F2A" wp14:editId="49BDB9BD">
          <wp:extent cx="2279302" cy="540000"/>
          <wp:effectExtent l="0" t="0" r="0" b="6350"/>
          <wp:docPr id="111602008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602008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79302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75C1">
      <mc:AlternateContent>
        <mc:Choice Requires="wps">
          <w:drawing>
            <wp:anchor distT="0" distB="0" distL="114300" distR="114300" simplePos="0" relativeHeight="251706368" behindDoc="0" locked="1" layoutInCell="1" allowOverlap="0" wp14:anchorId="0E8B6EB1" wp14:editId="1622266A">
              <wp:simplePos x="0" y="0"/>
              <wp:positionH relativeFrom="page">
                <wp:posOffset>0</wp:posOffset>
              </wp:positionH>
              <wp:positionV relativeFrom="page">
                <wp:posOffset>-635</wp:posOffset>
              </wp:positionV>
              <wp:extent cx="7559675" cy="108000"/>
              <wp:effectExtent l="0" t="0" r="0" b="6350"/>
              <wp:wrapNone/>
              <wp:docPr id="1228398376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0000">
                            <a:srgbClr val="69B754"/>
                          </a:gs>
                          <a:gs pos="0">
                            <a:srgbClr val="FDD21F"/>
                          </a:gs>
                          <a:gs pos="100000">
                            <a:srgbClr val="4B83B8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B9D8B0" id="Rechteck 3" o:spid="_x0000_s1026" style="position:absolute;margin-left:0;margin-top:-.05pt;width:595.25pt;height:8.5pt;z-index:251706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" o:allowoverlap="f" fillcolor="#fdd21f" stroked="f">
              <v:fill color2="#4b83b8" rotate="t" angle="90" colors="0 #fdd21f;.5 #69b754;1 #4b83b8" focus="100%" type="gradient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92D1A"/>
    <w:multiLevelType w:val="hybridMultilevel"/>
    <w:tmpl w:val="C47AFF92"/>
    <w:lvl w:ilvl="0" w:tplc="884EB5F4">
      <w:numFmt w:val="bullet"/>
      <w:pStyle w:val="Listenabsatz"/>
      <w:lvlText w:val=""/>
      <w:lvlJc w:val="left"/>
      <w:pPr>
        <w:ind w:left="502" w:hanging="360"/>
      </w:pPr>
      <w:rPr>
        <w:rFonts w:ascii="Symbol" w:eastAsiaTheme="minorEastAsia" w:hAnsi="Symbol" w:cstheme="minorBid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E57CC"/>
    <w:multiLevelType w:val="multilevel"/>
    <w:tmpl w:val="F1004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C82F8F"/>
    <w:multiLevelType w:val="multilevel"/>
    <w:tmpl w:val="8E76D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EF7EDF"/>
    <w:multiLevelType w:val="hybridMultilevel"/>
    <w:tmpl w:val="039CD9AE"/>
    <w:lvl w:ilvl="0" w:tplc="AC887C0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B02B6"/>
    <w:multiLevelType w:val="multilevel"/>
    <w:tmpl w:val="608C4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162334"/>
    <w:multiLevelType w:val="multilevel"/>
    <w:tmpl w:val="8C647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37569F"/>
    <w:multiLevelType w:val="hybridMultilevel"/>
    <w:tmpl w:val="60B2007E"/>
    <w:lvl w:ilvl="0" w:tplc="8FA07970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0B105B"/>
    <w:multiLevelType w:val="multilevel"/>
    <w:tmpl w:val="5F828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E1689A"/>
    <w:multiLevelType w:val="hybridMultilevel"/>
    <w:tmpl w:val="6A7A69FE"/>
    <w:lvl w:ilvl="0" w:tplc="8DA44CE2">
      <w:start w:val="1"/>
      <w:numFmt w:val="decimal"/>
      <w:pStyle w:val="berschrift2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961DCF"/>
    <w:multiLevelType w:val="multilevel"/>
    <w:tmpl w:val="6F0ED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813AC5"/>
    <w:multiLevelType w:val="hybridMultilevel"/>
    <w:tmpl w:val="9AD684B8"/>
    <w:lvl w:ilvl="0" w:tplc="04070013">
      <w:start w:val="1"/>
      <w:numFmt w:val="upperRoman"/>
      <w:lvlText w:val="%1."/>
      <w:lvlJc w:val="right"/>
      <w:pPr>
        <w:ind w:left="502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2E051B"/>
    <w:multiLevelType w:val="multilevel"/>
    <w:tmpl w:val="E0141908"/>
    <w:styleLink w:val="AktuelleListe1"/>
    <w:lvl w:ilvl="0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072BE8"/>
    <w:multiLevelType w:val="hybridMultilevel"/>
    <w:tmpl w:val="E6A2674C"/>
    <w:lvl w:ilvl="0" w:tplc="0407000F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F0538E"/>
    <w:multiLevelType w:val="multilevel"/>
    <w:tmpl w:val="8454F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76119570">
    <w:abstractNumId w:val="0"/>
  </w:num>
  <w:num w:numId="2" w16cid:durableId="341782247">
    <w:abstractNumId w:val="11"/>
  </w:num>
  <w:num w:numId="3" w16cid:durableId="151257426">
    <w:abstractNumId w:val="1"/>
  </w:num>
  <w:num w:numId="4" w16cid:durableId="1503934260">
    <w:abstractNumId w:val="5"/>
  </w:num>
  <w:num w:numId="5" w16cid:durableId="824854125">
    <w:abstractNumId w:val="4"/>
  </w:num>
  <w:num w:numId="6" w16cid:durableId="1579292548">
    <w:abstractNumId w:val="9"/>
  </w:num>
  <w:num w:numId="7" w16cid:durableId="1238978847">
    <w:abstractNumId w:val="13"/>
  </w:num>
  <w:num w:numId="8" w16cid:durableId="84886117">
    <w:abstractNumId w:val="2"/>
  </w:num>
  <w:num w:numId="9" w16cid:durableId="481046198">
    <w:abstractNumId w:val="7"/>
  </w:num>
  <w:num w:numId="10" w16cid:durableId="830754809">
    <w:abstractNumId w:val="3"/>
  </w:num>
  <w:num w:numId="11" w16cid:durableId="592589976">
    <w:abstractNumId w:val="12"/>
  </w:num>
  <w:num w:numId="12" w16cid:durableId="56054190">
    <w:abstractNumId w:val="8"/>
  </w:num>
  <w:num w:numId="13" w16cid:durableId="1593123711">
    <w:abstractNumId w:val="6"/>
  </w:num>
  <w:num w:numId="14" w16cid:durableId="172938186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attachedTemplate r:id="rId1"/>
  <w:defaultTabStop w:val="708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41C"/>
    <w:rsid w:val="00000875"/>
    <w:rsid w:val="00003AE7"/>
    <w:rsid w:val="0002524E"/>
    <w:rsid w:val="00027623"/>
    <w:rsid w:val="000545C6"/>
    <w:rsid w:val="0006028A"/>
    <w:rsid w:val="00061FCB"/>
    <w:rsid w:val="00067BDE"/>
    <w:rsid w:val="00070150"/>
    <w:rsid w:val="00074F61"/>
    <w:rsid w:val="00092DC2"/>
    <w:rsid w:val="000946FC"/>
    <w:rsid w:val="000A3FD4"/>
    <w:rsid w:val="000B54BA"/>
    <w:rsid w:val="000B5F75"/>
    <w:rsid w:val="000B70DF"/>
    <w:rsid w:val="000B7407"/>
    <w:rsid w:val="000C2050"/>
    <w:rsid w:val="000F368B"/>
    <w:rsid w:val="001049DC"/>
    <w:rsid w:val="0012222C"/>
    <w:rsid w:val="001335CF"/>
    <w:rsid w:val="00136B2A"/>
    <w:rsid w:val="001429FA"/>
    <w:rsid w:val="0016120C"/>
    <w:rsid w:val="00162836"/>
    <w:rsid w:val="001722FD"/>
    <w:rsid w:val="0018304D"/>
    <w:rsid w:val="00187EF8"/>
    <w:rsid w:val="001947F8"/>
    <w:rsid w:val="001B0D7D"/>
    <w:rsid w:val="001C075C"/>
    <w:rsid w:val="001D0E6A"/>
    <w:rsid w:val="001D104B"/>
    <w:rsid w:val="001D54C3"/>
    <w:rsid w:val="002046EB"/>
    <w:rsid w:val="00215D77"/>
    <w:rsid w:val="00221FC8"/>
    <w:rsid w:val="002519FE"/>
    <w:rsid w:val="00266525"/>
    <w:rsid w:val="0027464B"/>
    <w:rsid w:val="00280DAB"/>
    <w:rsid w:val="00281622"/>
    <w:rsid w:val="0028646D"/>
    <w:rsid w:val="00291DC4"/>
    <w:rsid w:val="002942F0"/>
    <w:rsid w:val="0029470B"/>
    <w:rsid w:val="002A03DC"/>
    <w:rsid w:val="002B7DA9"/>
    <w:rsid w:val="002D6B2C"/>
    <w:rsid w:val="002E30FC"/>
    <w:rsid w:val="002E5F40"/>
    <w:rsid w:val="002F4E45"/>
    <w:rsid w:val="00306141"/>
    <w:rsid w:val="00312127"/>
    <w:rsid w:val="00316C71"/>
    <w:rsid w:val="00317FE8"/>
    <w:rsid w:val="003211FF"/>
    <w:rsid w:val="00336A95"/>
    <w:rsid w:val="00356177"/>
    <w:rsid w:val="00360067"/>
    <w:rsid w:val="003619AE"/>
    <w:rsid w:val="00371614"/>
    <w:rsid w:val="00395CFC"/>
    <w:rsid w:val="003A1AF6"/>
    <w:rsid w:val="003A7B55"/>
    <w:rsid w:val="003B0F31"/>
    <w:rsid w:val="003B10A3"/>
    <w:rsid w:val="003B40AA"/>
    <w:rsid w:val="003C31B6"/>
    <w:rsid w:val="003C3B58"/>
    <w:rsid w:val="003D05B4"/>
    <w:rsid w:val="003D3EA3"/>
    <w:rsid w:val="003F1B49"/>
    <w:rsid w:val="00400416"/>
    <w:rsid w:val="0041750D"/>
    <w:rsid w:val="00423D01"/>
    <w:rsid w:val="00432182"/>
    <w:rsid w:val="004361D6"/>
    <w:rsid w:val="004438E2"/>
    <w:rsid w:val="0046150D"/>
    <w:rsid w:val="004656F3"/>
    <w:rsid w:val="00466FD3"/>
    <w:rsid w:val="004679C1"/>
    <w:rsid w:val="00467FFA"/>
    <w:rsid w:val="00470566"/>
    <w:rsid w:val="004723D9"/>
    <w:rsid w:val="004731B4"/>
    <w:rsid w:val="0048772F"/>
    <w:rsid w:val="004A30AE"/>
    <w:rsid w:val="004F2792"/>
    <w:rsid w:val="00502AAD"/>
    <w:rsid w:val="00522826"/>
    <w:rsid w:val="00533A9B"/>
    <w:rsid w:val="00534266"/>
    <w:rsid w:val="005520EA"/>
    <w:rsid w:val="005913A7"/>
    <w:rsid w:val="0059308C"/>
    <w:rsid w:val="005B4A74"/>
    <w:rsid w:val="005C54D5"/>
    <w:rsid w:val="005C74C9"/>
    <w:rsid w:val="005E42C4"/>
    <w:rsid w:val="005E6C10"/>
    <w:rsid w:val="005F5B94"/>
    <w:rsid w:val="00622594"/>
    <w:rsid w:val="00630067"/>
    <w:rsid w:val="00632209"/>
    <w:rsid w:val="00636975"/>
    <w:rsid w:val="006417A1"/>
    <w:rsid w:val="006816C3"/>
    <w:rsid w:val="00691898"/>
    <w:rsid w:val="006A39FC"/>
    <w:rsid w:val="006A70DA"/>
    <w:rsid w:val="006D43C0"/>
    <w:rsid w:val="006D4588"/>
    <w:rsid w:val="006E1B1E"/>
    <w:rsid w:val="006E5832"/>
    <w:rsid w:val="006E5EA1"/>
    <w:rsid w:val="006E6DF5"/>
    <w:rsid w:val="007076B6"/>
    <w:rsid w:val="007217C2"/>
    <w:rsid w:val="00723D79"/>
    <w:rsid w:val="0073540B"/>
    <w:rsid w:val="00736D7A"/>
    <w:rsid w:val="007406F4"/>
    <w:rsid w:val="00746668"/>
    <w:rsid w:val="00763685"/>
    <w:rsid w:val="00766396"/>
    <w:rsid w:val="007676A3"/>
    <w:rsid w:val="00773A73"/>
    <w:rsid w:val="00790EB4"/>
    <w:rsid w:val="007B228D"/>
    <w:rsid w:val="007B56AD"/>
    <w:rsid w:val="007B6899"/>
    <w:rsid w:val="007E1F38"/>
    <w:rsid w:val="007E5AEC"/>
    <w:rsid w:val="007E6FC2"/>
    <w:rsid w:val="007F438C"/>
    <w:rsid w:val="0081664D"/>
    <w:rsid w:val="00817EC5"/>
    <w:rsid w:val="008202DE"/>
    <w:rsid w:val="008207E7"/>
    <w:rsid w:val="00830E38"/>
    <w:rsid w:val="00834A64"/>
    <w:rsid w:val="00841E23"/>
    <w:rsid w:val="008422C3"/>
    <w:rsid w:val="008503C0"/>
    <w:rsid w:val="008654E6"/>
    <w:rsid w:val="008B752C"/>
    <w:rsid w:val="008C3BE6"/>
    <w:rsid w:val="008D45A6"/>
    <w:rsid w:val="008D499A"/>
    <w:rsid w:val="008D54C6"/>
    <w:rsid w:val="008E3D05"/>
    <w:rsid w:val="00907C09"/>
    <w:rsid w:val="0091594C"/>
    <w:rsid w:val="009258E0"/>
    <w:rsid w:val="00940A07"/>
    <w:rsid w:val="00945DBD"/>
    <w:rsid w:val="00950C35"/>
    <w:rsid w:val="009708AC"/>
    <w:rsid w:val="0097133B"/>
    <w:rsid w:val="009767CA"/>
    <w:rsid w:val="009940C1"/>
    <w:rsid w:val="009975C1"/>
    <w:rsid w:val="009B2502"/>
    <w:rsid w:val="009B7520"/>
    <w:rsid w:val="009E19F8"/>
    <w:rsid w:val="009F4A04"/>
    <w:rsid w:val="00A211BC"/>
    <w:rsid w:val="00A2792D"/>
    <w:rsid w:val="00A30FDF"/>
    <w:rsid w:val="00A35423"/>
    <w:rsid w:val="00A445EE"/>
    <w:rsid w:val="00A4677D"/>
    <w:rsid w:val="00A8082A"/>
    <w:rsid w:val="00A815F9"/>
    <w:rsid w:val="00A910CA"/>
    <w:rsid w:val="00A95F2F"/>
    <w:rsid w:val="00AA3290"/>
    <w:rsid w:val="00AA6673"/>
    <w:rsid w:val="00AA784B"/>
    <w:rsid w:val="00AE2198"/>
    <w:rsid w:val="00AE423E"/>
    <w:rsid w:val="00AE6B19"/>
    <w:rsid w:val="00AF3EC4"/>
    <w:rsid w:val="00B055C6"/>
    <w:rsid w:val="00B1186C"/>
    <w:rsid w:val="00B16204"/>
    <w:rsid w:val="00B23DC3"/>
    <w:rsid w:val="00B2474B"/>
    <w:rsid w:val="00B26B9B"/>
    <w:rsid w:val="00B32843"/>
    <w:rsid w:val="00B35175"/>
    <w:rsid w:val="00B417F2"/>
    <w:rsid w:val="00B529B5"/>
    <w:rsid w:val="00B67558"/>
    <w:rsid w:val="00BA23B7"/>
    <w:rsid w:val="00BC2AFF"/>
    <w:rsid w:val="00BD3FA3"/>
    <w:rsid w:val="00BF02ED"/>
    <w:rsid w:val="00C01379"/>
    <w:rsid w:val="00C02482"/>
    <w:rsid w:val="00C13871"/>
    <w:rsid w:val="00C325F2"/>
    <w:rsid w:val="00C47A35"/>
    <w:rsid w:val="00C629D3"/>
    <w:rsid w:val="00C6446F"/>
    <w:rsid w:val="00C66D23"/>
    <w:rsid w:val="00C87199"/>
    <w:rsid w:val="00C9244F"/>
    <w:rsid w:val="00C94F83"/>
    <w:rsid w:val="00CA0755"/>
    <w:rsid w:val="00CE50CE"/>
    <w:rsid w:val="00CE7012"/>
    <w:rsid w:val="00CE72CD"/>
    <w:rsid w:val="00D06CD1"/>
    <w:rsid w:val="00D06EBE"/>
    <w:rsid w:val="00D32EBF"/>
    <w:rsid w:val="00D42083"/>
    <w:rsid w:val="00D4455C"/>
    <w:rsid w:val="00D447E6"/>
    <w:rsid w:val="00D57440"/>
    <w:rsid w:val="00D62EF2"/>
    <w:rsid w:val="00D863A0"/>
    <w:rsid w:val="00D95FDE"/>
    <w:rsid w:val="00DB09B9"/>
    <w:rsid w:val="00DB26E7"/>
    <w:rsid w:val="00DC49AF"/>
    <w:rsid w:val="00DC520E"/>
    <w:rsid w:val="00DC5BFA"/>
    <w:rsid w:val="00DE342A"/>
    <w:rsid w:val="00DF3911"/>
    <w:rsid w:val="00DF3B75"/>
    <w:rsid w:val="00DF3D26"/>
    <w:rsid w:val="00DF4A1C"/>
    <w:rsid w:val="00E11206"/>
    <w:rsid w:val="00E31601"/>
    <w:rsid w:val="00E83145"/>
    <w:rsid w:val="00E84BEF"/>
    <w:rsid w:val="00E918C5"/>
    <w:rsid w:val="00E94014"/>
    <w:rsid w:val="00E962F5"/>
    <w:rsid w:val="00EB4CAB"/>
    <w:rsid w:val="00EC48C5"/>
    <w:rsid w:val="00EC6767"/>
    <w:rsid w:val="00ED749F"/>
    <w:rsid w:val="00EE3DF7"/>
    <w:rsid w:val="00EF4499"/>
    <w:rsid w:val="00F248E3"/>
    <w:rsid w:val="00F43FE5"/>
    <w:rsid w:val="00F9148C"/>
    <w:rsid w:val="00FB441C"/>
    <w:rsid w:val="00FC014F"/>
    <w:rsid w:val="00FD691E"/>
    <w:rsid w:val="00FD69AE"/>
    <w:rsid w:val="00FE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E14049"/>
  <w14:defaultImageDpi w14:val="300"/>
  <w15:docId w15:val="{E09D34BE-9AD6-8141-9DA2-0C9651031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6E6DF5"/>
    <w:pPr>
      <w:tabs>
        <w:tab w:val="center" w:pos="4536"/>
        <w:tab w:val="right" w:pos="9072"/>
      </w:tabs>
      <w:spacing w:after="60" w:line="312" w:lineRule="auto"/>
    </w:pPr>
    <w:rPr>
      <w:rFonts w:ascii="Verdana" w:hAnsi="Verdana"/>
      <w:noProof/>
      <w:sz w:val="20"/>
      <w:szCs w:val="19"/>
      <w:lang w:val="en-US"/>
    </w:rPr>
  </w:style>
  <w:style w:type="paragraph" w:styleId="berschrift1">
    <w:name w:val="heading 1"/>
    <w:basedOn w:val="berschrift2"/>
    <w:next w:val="Standard"/>
    <w:link w:val="berschrift1Zchn"/>
    <w:uiPriority w:val="9"/>
    <w:qFormat/>
    <w:rsid w:val="003B10A3"/>
    <w:pPr>
      <w:numPr>
        <w:numId w:val="0"/>
      </w:numPr>
      <w:spacing w:before="0"/>
      <w:jc w:val="center"/>
      <w:outlineLvl w:val="0"/>
    </w:pPr>
    <w:rPr>
      <w:sz w:val="32"/>
      <w:szCs w:val="32"/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B10A3"/>
    <w:pPr>
      <w:keepNext/>
      <w:keepLines/>
      <w:numPr>
        <w:numId w:val="12"/>
      </w:numPr>
      <w:spacing w:before="280"/>
      <w:ind w:hanging="720"/>
      <w:outlineLvl w:val="1"/>
    </w:pPr>
    <w:rPr>
      <w:rFonts w:eastAsiaTheme="majorEastAsia" w:cstheme="majorBidi"/>
      <w:b/>
      <w:bCs/>
      <w:color w:val="000000" w:themeColor="text1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1664D"/>
    <w:pPr>
      <w:keepNext/>
      <w:keepLines/>
      <w:spacing w:before="120" w:after="0"/>
      <w:outlineLvl w:val="2"/>
    </w:pPr>
    <w:rPr>
      <w:rFonts w:eastAsiaTheme="majorEastAsia" w:cstheme="majorBidi"/>
      <w:b/>
      <w:bCs/>
      <w:sz w:val="24"/>
      <w:szCs w:val="24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22594"/>
  </w:style>
  <w:style w:type="character" w:customStyle="1" w:styleId="KopfzeileZchn">
    <w:name w:val="Kopfzeile Zchn"/>
    <w:basedOn w:val="Absatz-Standardschriftart"/>
    <w:link w:val="Kopfzeile"/>
    <w:uiPriority w:val="99"/>
    <w:rsid w:val="00622594"/>
  </w:style>
  <w:style w:type="paragraph" w:styleId="Fuzeile">
    <w:name w:val="footer"/>
    <w:basedOn w:val="Standard"/>
    <w:link w:val="FuzeileZchn"/>
    <w:uiPriority w:val="99"/>
    <w:unhideWhenUsed/>
    <w:rsid w:val="00622594"/>
  </w:style>
  <w:style w:type="character" w:customStyle="1" w:styleId="FuzeileZchn">
    <w:name w:val="Fußzeile Zchn"/>
    <w:basedOn w:val="Absatz-Standardschriftart"/>
    <w:link w:val="Fuzeile"/>
    <w:uiPriority w:val="99"/>
    <w:rsid w:val="0062259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07E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07E7"/>
    <w:rPr>
      <w:rFonts w:ascii="Lucida Grande" w:hAnsi="Lucida Grande" w:cs="Lucida Grande"/>
      <w:sz w:val="18"/>
      <w:szCs w:val="18"/>
    </w:rPr>
  </w:style>
  <w:style w:type="paragraph" w:styleId="KeinLeerraum">
    <w:name w:val="No Spacing"/>
    <w:uiPriority w:val="1"/>
    <w:qFormat/>
    <w:rsid w:val="006D4588"/>
    <w:rPr>
      <w:rFonts w:ascii="Verdana" w:hAnsi="Verdana"/>
      <w:sz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B10A3"/>
    <w:rPr>
      <w:rFonts w:ascii="Verdana" w:eastAsiaTheme="majorEastAsia" w:hAnsi="Verdana" w:cstheme="majorBidi"/>
      <w:b/>
      <w:bCs/>
      <w:noProof/>
      <w:color w:val="000000" w:themeColor="text1"/>
      <w:sz w:val="32"/>
      <w:szCs w:val="32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B10A3"/>
    <w:rPr>
      <w:rFonts w:ascii="Verdana" w:eastAsiaTheme="majorEastAsia" w:hAnsi="Verdana" w:cstheme="majorBidi"/>
      <w:b/>
      <w:bCs/>
      <w:noProof/>
      <w:color w:val="000000" w:themeColor="text1"/>
      <w:lang w:val="en-US"/>
    </w:rPr>
  </w:style>
  <w:style w:type="paragraph" w:styleId="StandardWeb">
    <w:name w:val="Normal (Web)"/>
    <w:basedOn w:val="Standard"/>
    <w:uiPriority w:val="99"/>
    <w:unhideWhenUsed/>
    <w:rsid w:val="00C01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styleId="berarbeitung">
    <w:name w:val="Revision"/>
    <w:hidden/>
    <w:uiPriority w:val="99"/>
    <w:semiHidden/>
    <w:rsid w:val="0006028A"/>
    <w:rPr>
      <w:rFonts w:ascii="Verdana" w:hAnsi="Verdana"/>
      <w:sz w:val="16"/>
    </w:rPr>
  </w:style>
  <w:style w:type="paragraph" w:customStyle="1" w:styleId="StandardohneLeerzeile">
    <w:name w:val="Standard ohne Leerzeile"/>
    <w:basedOn w:val="Standard"/>
    <w:rsid w:val="008C3BE6"/>
    <w:pPr>
      <w:spacing w:after="0" w:line="280" w:lineRule="atLeast"/>
    </w:pPr>
    <w:rPr>
      <w:rFonts w:ascii="Arial" w:eastAsia="Times New Roman" w:hAnsi="Arial" w:cs="Times New Roman"/>
    </w:rPr>
  </w:style>
  <w:style w:type="paragraph" w:customStyle="1" w:styleId="Betreff">
    <w:name w:val="Betreff"/>
    <w:basedOn w:val="StandardohneLeerzeile"/>
    <w:rsid w:val="008C3BE6"/>
    <w:rPr>
      <w:b/>
    </w:rPr>
  </w:style>
  <w:style w:type="character" w:styleId="Hyperlink">
    <w:name w:val="Hyperlink"/>
    <w:basedOn w:val="Absatz-Standardschriftart"/>
    <w:uiPriority w:val="99"/>
    <w:unhideWhenUsed/>
    <w:rsid w:val="007406F4"/>
    <w:rPr>
      <w:color w:val="4B863D"/>
      <w:u w:val="single"/>
    </w:rPr>
  </w:style>
  <w:style w:type="paragraph" w:customStyle="1" w:styleId="Textklein">
    <w:name w:val="Text klein"/>
    <w:qFormat/>
    <w:rsid w:val="00C87199"/>
    <w:pPr>
      <w:jc w:val="center"/>
    </w:pPr>
    <w:rPr>
      <w:rFonts w:ascii="Verdana" w:hAnsi="Verdana"/>
      <w:sz w:val="15"/>
      <w:szCs w:val="15"/>
    </w:rPr>
  </w:style>
  <w:style w:type="paragraph" w:customStyle="1" w:styleId="Kleingedrucktes">
    <w:name w:val="Kleingedrucktes"/>
    <w:basedOn w:val="Textklein"/>
    <w:qFormat/>
    <w:rsid w:val="00C94F83"/>
    <w:rPr>
      <w:sz w:val="10"/>
      <w:szCs w:val="10"/>
    </w:rPr>
  </w:style>
  <w:style w:type="paragraph" w:styleId="Listenabsatz">
    <w:name w:val="List Paragraph"/>
    <w:basedOn w:val="Standard"/>
    <w:uiPriority w:val="34"/>
    <w:qFormat/>
    <w:rsid w:val="00162836"/>
    <w:pPr>
      <w:keepLines/>
      <w:numPr>
        <w:numId w:val="1"/>
      </w:numPr>
      <w:ind w:left="499" w:hanging="357"/>
      <w:contextualSpacing/>
    </w:pPr>
  </w:style>
  <w:style w:type="character" w:styleId="NichtaufgelsteErwhnung">
    <w:name w:val="Unresolved Mention"/>
    <w:basedOn w:val="Absatz-Standardschriftart"/>
    <w:uiPriority w:val="99"/>
    <w:rsid w:val="00DB26E7"/>
    <w:rPr>
      <w:color w:val="605E5C"/>
      <w:shd w:val="clear" w:color="auto" w:fill="E1DFDD"/>
    </w:rPr>
  </w:style>
  <w:style w:type="numbering" w:customStyle="1" w:styleId="AktuelleListe1">
    <w:name w:val="Aktuelle Liste1"/>
    <w:uiPriority w:val="99"/>
    <w:rsid w:val="00E83145"/>
    <w:pPr>
      <w:numPr>
        <w:numId w:val="2"/>
      </w:numPr>
    </w:pPr>
  </w:style>
  <w:style w:type="paragraph" w:customStyle="1" w:styleId="Textzentriert">
    <w:name w:val="Text zentriert"/>
    <w:basedOn w:val="Standard"/>
    <w:qFormat/>
    <w:rsid w:val="009975C1"/>
    <w:pPr>
      <w:jc w:val="center"/>
    </w:pPr>
  </w:style>
  <w:style w:type="paragraph" w:customStyle="1" w:styleId="Default">
    <w:name w:val="Default"/>
    <w:rsid w:val="003D05B4"/>
    <w:pPr>
      <w:autoSpaceDE w:val="0"/>
      <w:autoSpaceDN w:val="0"/>
      <w:adjustRightInd w:val="0"/>
    </w:pPr>
    <w:rPr>
      <w:rFonts w:ascii="Helvetica" w:hAnsi="Helvetica" w:cs="Helvetica"/>
      <w:color w:val="000000"/>
    </w:rPr>
  </w:style>
  <w:style w:type="character" w:styleId="BesuchterLink">
    <w:name w:val="FollowedHyperlink"/>
    <w:basedOn w:val="Absatz-Standardschriftart"/>
    <w:uiPriority w:val="99"/>
    <w:semiHidden/>
    <w:unhideWhenUsed/>
    <w:rsid w:val="00691898"/>
    <w:rPr>
      <w:color w:val="800080" w:themeColor="followedHyperlink"/>
      <w:u w:val="single"/>
    </w:rPr>
  </w:style>
  <w:style w:type="paragraph" w:customStyle="1" w:styleId="Disclaimer">
    <w:name w:val="Disclaimer"/>
    <w:basedOn w:val="Textklein"/>
    <w:qFormat/>
    <w:rsid w:val="003C3B58"/>
    <w:pPr>
      <w:jc w:val="left"/>
    </w:pPr>
    <w:rPr>
      <w:spacing w:val="-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767CA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767CA"/>
    <w:rPr>
      <w:rFonts w:ascii="Verdana" w:hAnsi="Verdana"/>
      <w:noProof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9767CA"/>
    <w:rPr>
      <w:vertAlign w:val="superscript"/>
    </w:rPr>
  </w:style>
  <w:style w:type="character" w:styleId="Fett">
    <w:name w:val="Strong"/>
    <w:basedOn w:val="Absatz-Standardschriftart"/>
    <w:uiPriority w:val="22"/>
    <w:qFormat/>
    <w:rsid w:val="004679C1"/>
    <w:rPr>
      <w:b/>
      <w:bCs/>
    </w:rPr>
  </w:style>
  <w:style w:type="character" w:styleId="Hervorhebung">
    <w:name w:val="Emphasis"/>
    <w:basedOn w:val="Absatz-Standardschriftart"/>
    <w:uiPriority w:val="20"/>
    <w:qFormat/>
    <w:rsid w:val="003B10A3"/>
    <w:rPr>
      <w:i/>
      <w:iCs/>
    </w:rPr>
  </w:style>
  <w:style w:type="table" w:styleId="Tabellenraster">
    <w:name w:val="Table Grid"/>
    <w:basedOn w:val="NormaleTabelle"/>
    <w:uiPriority w:val="39"/>
    <w:rsid w:val="0081664D"/>
    <w:pPr>
      <w:pBdr>
        <w:top w:val="nil"/>
        <w:left w:val="nil"/>
        <w:bottom w:val="nil"/>
        <w:right w:val="nil"/>
        <w:between w:val="nil"/>
      </w:pBdr>
    </w:pPr>
    <w:rPr>
      <w:rFonts w:ascii="Arial" w:eastAsia="Arial" w:hAnsi="Arial" w:cs="Arial"/>
      <w:color w:val="000000"/>
      <w:sz w:val="22"/>
      <w:szCs w:val="22"/>
      <w:lang w:val="en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chwacheHervorhebung">
    <w:name w:val="Subtle Emphasis"/>
    <w:basedOn w:val="Absatz-Standardschriftart"/>
    <w:uiPriority w:val="19"/>
    <w:qFormat/>
    <w:rsid w:val="0081664D"/>
    <w:rPr>
      <w:i/>
      <w:iCs/>
      <w:color w:val="404040" w:themeColor="text1" w:themeTint="BF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1664D"/>
    <w:rPr>
      <w:rFonts w:ascii="Verdana" w:eastAsiaTheme="majorEastAsia" w:hAnsi="Verdana" w:cstheme="majorBidi"/>
      <w:b/>
      <w:bCs/>
      <w:noProof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7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b24qefi/Nextcloud/public-relations/Calls/Seed%20Fund/2026/_Finale%20Dokumente/iDivSeedFund-ProposalTemplat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A878A8-5629-9F42-B627-3F7CA6851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iDivSeedFund-ProposalTemplate.dotx</Template>
  <TotalTime>0</TotalTime>
  <Pages>2</Pages>
  <Words>242</Words>
  <Characters>1412</Characters>
  <Application>Microsoft Office Word</Application>
  <DocSecurity>0</DocSecurity>
  <Lines>83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iDiv Seed Fund 2026 – Project Proposal</vt:lpstr>
    </vt:vector>
  </TitlesOfParts>
  <Manager/>
  <Company>Deutsches Zentrum für integrative Biodiversitätsforschung Halle-Jena-Leipzig – iDiv e. V.</Company>
  <LinksUpToDate>false</LinksUpToDate>
  <CharactersWithSpaces>1616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iDiv Seed Fund – Project Proposal</dc:title>
  <dc:subject/>
  <dc:creator>Stefan Bernhardt</dc:creator>
  <cp:keywords/>
  <dc:description/>
  <cp:lastModifiedBy>Bernhardt, Stefan</cp:lastModifiedBy>
  <cp:revision>1</cp:revision>
  <cp:lastPrinted>2026-02-18T10:18:00Z</cp:lastPrinted>
  <dcterms:created xsi:type="dcterms:W3CDTF">2026-06-05T09:22:00Z</dcterms:created>
  <dcterms:modified xsi:type="dcterms:W3CDTF">2026-06-05T09:22:00Z</dcterms:modified>
  <cp:category/>
</cp:coreProperties>
</file>